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2BB" w:rsidRDefault="00FE62BB">
      <w:pPr>
        <w:pStyle w:val="normal0"/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s1026" type="#_x0000_t75" style="position:absolute;margin-left:266pt;margin-top:10pt;width:367pt;height:43.75pt;z-index:-251658240;visibility:visible;mso-wrap-distance-left:0;mso-wrap-distance-right:0">
            <v:imagedata r:id="rId4" o:title=""/>
          </v:shape>
        </w:pict>
      </w:r>
      <w:r>
        <w:rPr>
          <w:noProof/>
        </w:rPr>
        <w:pict>
          <v:shape id="image1.jpg" o:spid="_x0000_s1027" type="#_x0000_t75" style="position:absolute;margin-left:-9pt;margin-top:5.55pt;width:798.5pt;height:524pt;z-index:251659264;visibility:visible">
            <v:imagedata r:id="rId5" o:title=""/>
            <w10:wrap type="square"/>
          </v:shape>
        </w:pict>
      </w:r>
    </w:p>
    <w:p w:rsidR="00FE62BB" w:rsidRDefault="00FE62BB">
      <w:pPr>
        <w:pStyle w:val="normal0"/>
        <w:ind w:left="-360" w:right="-180"/>
      </w:pPr>
      <w:r>
        <w:t xml:space="preserve">                                                                                                       </w:t>
      </w:r>
      <w:r>
        <w:rPr>
          <w:b/>
          <w:sz w:val="32"/>
          <w:szCs w:val="32"/>
        </w:rPr>
        <w:t>Hình ảnh tường rào, cổng ngõ cụm thôn Bộ Bắc</w:t>
      </w:r>
    </w:p>
    <w:p w:rsidR="00FE62BB" w:rsidRDefault="00FE62BB">
      <w:pPr>
        <w:pStyle w:val="normal0"/>
        <w:ind w:right="-180"/>
        <w:rPr>
          <w:sz w:val="28"/>
          <w:szCs w:val="28"/>
        </w:rPr>
      </w:pPr>
      <w:r>
        <w:rPr>
          <w:noProof/>
        </w:rPr>
        <w:pict>
          <v:shape id="image2.jpg" o:spid="_x0000_s1028" type="#_x0000_t75" style="position:absolute;margin-left:-9pt;margin-top:0;width:1005.5pt;height:525pt;z-index:251660288;visibility:visible">
            <v:imagedata r:id="rId6" o:title=""/>
            <w10:wrap type="square"/>
          </v:shape>
        </w:pict>
      </w:r>
    </w:p>
    <w:p w:rsidR="00FE62BB" w:rsidRDefault="00FE62BB">
      <w:pPr>
        <w:pStyle w:val="normal0"/>
        <w:ind w:left="-360" w:right="-180"/>
      </w:pPr>
      <w:r>
        <w:rPr>
          <w:noProof/>
        </w:rPr>
        <w:pict>
          <v:shape id="image4.png" o:spid="_x0000_s1029" type="#_x0000_t75" style="position:absolute;left:0;text-align:left;margin-left:272pt;margin-top:6pt;width:327pt;height:43.75pt;z-index:-251655168;visibility:visible;mso-wrap-distance-left:0;mso-wrap-distance-right:0">
            <v:imagedata r:id="rId7" o:title=""/>
          </v:shape>
        </w:pict>
      </w:r>
    </w:p>
    <w:p w:rsidR="00FE62BB" w:rsidRDefault="00FE62BB">
      <w:pPr>
        <w:pStyle w:val="normal0"/>
        <w:ind w:right="-180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Hình ảnh tường rào ,cổng ngõ cụm Thôn 2</w:t>
      </w:r>
      <w:r>
        <w:rPr>
          <w:noProof/>
        </w:rPr>
        <w:pict>
          <v:shape id="image5.png" o:spid="_x0000_s1030" type="#_x0000_t75" style="position:absolute;margin-left:281pt;margin-top:551pt;width:327pt;height:43.75pt;z-index:-251654144;visibility:visible;mso-wrap-distance-left:0;mso-wrap-distance-right:0;mso-position-horizontal-relative:text;mso-position-vertical-relative:text">
            <v:imagedata r:id="rId8" o:title=""/>
          </v:shape>
        </w:pict>
      </w:r>
    </w:p>
    <w:p w:rsidR="00FE62BB" w:rsidRDefault="00FE62BB">
      <w:pPr>
        <w:pStyle w:val="normal0"/>
        <w:ind w:left="-360" w:right="-180"/>
      </w:pPr>
    </w:p>
    <w:p w:rsidR="00FE62BB" w:rsidRDefault="00FE62BB">
      <w:pPr>
        <w:pStyle w:val="normal0"/>
        <w:ind w:left="-360" w:right="-180"/>
      </w:pPr>
    </w:p>
    <w:p w:rsidR="00FE62BB" w:rsidRDefault="00FE62BB">
      <w:pPr>
        <w:pStyle w:val="normal0"/>
        <w:ind w:left="-360" w:right="-180"/>
      </w:pPr>
    </w:p>
    <w:p w:rsidR="00FE62BB" w:rsidRDefault="00FE62BB">
      <w:pPr>
        <w:pStyle w:val="normal0"/>
        <w:ind w:right="-180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</w:t>
      </w:r>
    </w:p>
    <w:sectPr w:rsidR="00FE62BB" w:rsidSect="006C3545">
      <w:pgSz w:w="15840" w:h="12240" w:orient="landscape"/>
      <w:pgMar w:top="0" w:right="0" w:bottom="21" w:left="18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3545"/>
    <w:rsid w:val="00327035"/>
    <w:rsid w:val="005F6B1F"/>
    <w:rsid w:val="006C3545"/>
    <w:rsid w:val="00C77C6A"/>
    <w:rsid w:val="00FE6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6C354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6C354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6C354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6C3545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6C354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6C354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1D0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1D0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1D0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1D04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1D04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1D04"/>
    <w:rPr>
      <w:rFonts w:asciiTheme="minorHAnsi" w:eastAsiaTheme="minorEastAsia" w:hAnsiTheme="minorHAnsi" w:cstheme="minorBidi"/>
      <w:b/>
      <w:bCs/>
    </w:rPr>
  </w:style>
  <w:style w:type="paragraph" w:customStyle="1" w:styleId="normal0">
    <w:name w:val="normal"/>
    <w:uiPriority w:val="99"/>
    <w:rsid w:val="006C3545"/>
    <w:rPr>
      <w:sz w:val="24"/>
      <w:szCs w:val="24"/>
    </w:rPr>
  </w:style>
  <w:style w:type="paragraph" w:styleId="Title">
    <w:name w:val="Title"/>
    <w:basedOn w:val="normal0"/>
    <w:next w:val="normal0"/>
    <w:link w:val="TitleChar"/>
    <w:uiPriority w:val="99"/>
    <w:qFormat/>
    <w:rsid w:val="006C354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F1D0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0"/>
    <w:next w:val="normal0"/>
    <w:link w:val="SubtitleChar"/>
    <w:uiPriority w:val="99"/>
    <w:qFormat/>
    <w:rsid w:val="006C3545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9F1D04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48</Words>
  <Characters>274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ASUS</cp:lastModifiedBy>
  <cp:revision>2</cp:revision>
  <dcterms:created xsi:type="dcterms:W3CDTF">2024-01-29T20:57:00Z</dcterms:created>
  <dcterms:modified xsi:type="dcterms:W3CDTF">2024-01-29T20:57:00Z</dcterms:modified>
</cp:coreProperties>
</file>